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E43" w:rsidRDefault="00082E43" w:rsidP="009A4DBB">
      <w:pPr>
        <w:rPr>
          <w:sz w:val="28"/>
          <w:szCs w:val="28"/>
        </w:rPr>
      </w:pPr>
    </w:p>
    <w:p w:rsidR="00082E43" w:rsidRDefault="00082E43" w:rsidP="009A4D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</w:t>
      </w:r>
    </w:p>
    <w:p w:rsidR="00082E43" w:rsidRDefault="00082E43" w:rsidP="009A4DBB">
      <w:pPr>
        <w:jc w:val="center"/>
        <w:rPr>
          <w:rFonts w:ascii="方正小标宋简体" w:eastAsia="方正小标宋简体" w:hAnsi="宋体"/>
          <w:b/>
          <w:sz w:val="36"/>
          <w:szCs w:val="36"/>
        </w:rPr>
      </w:pPr>
      <w:r>
        <w:rPr>
          <w:rFonts w:ascii="方正小标宋简体" w:eastAsia="方正小标宋简体" w:hAnsi="宋体" w:hint="eastAsia"/>
          <w:b/>
          <w:sz w:val="36"/>
          <w:szCs w:val="36"/>
        </w:rPr>
        <w:t>浙师大鲍杨小学义务支教报名表</w:t>
      </w:r>
    </w:p>
    <w:tbl>
      <w:tblPr>
        <w:tblpPr w:leftFromText="180" w:rightFromText="180" w:vertAnchor="text" w:horzAnchor="page" w:tblpX="2185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4"/>
        <w:gridCol w:w="1931"/>
        <w:gridCol w:w="1380"/>
        <w:gridCol w:w="1005"/>
        <w:gridCol w:w="810"/>
        <w:gridCol w:w="1600"/>
      </w:tblGrid>
      <w:tr w:rsidR="00082E43" w:rsidTr="008D2ECB">
        <w:trPr>
          <w:trHeight w:val="1150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姓</w:t>
            </w:r>
            <w:r>
              <w:rPr>
                <w:rFonts w:ascii="仿宋_GB2312" w:eastAsia="仿宋_GB2312" w:hAnsi="宋体"/>
                <w:sz w:val="24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8"/>
              </w:rPr>
              <w:t>名</w:t>
            </w:r>
          </w:p>
        </w:tc>
        <w:tc>
          <w:tcPr>
            <w:tcW w:w="1931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性</w:t>
            </w:r>
            <w:r>
              <w:rPr>
                <w:rFonts w:ascii="仿宋_GB2312" w:eastAsia="仿宋_GB2312" w:hAnsi="宋体"/>
                <w:sz w:val="24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28"/>
              </w:rPr>
              <w:t>别</w:t>
            </w:r>
          </w:p>
        </w:tc>
        <w:tc>
          <w:tcPr>
            <w:tcW w:w="1005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学号</w:t>
            </w:r>
          </w:p>
        </w:tc>
        <w:tc>
          <w:tcPr>
            <w:tcW w:w="1600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</w:tr>
      <w:tr w:rsidR="00082E43" w:rsidTr="008D2ECB">
        <w:trPr>
          <w:trHeight w:val="1174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联系方式（长号</w:t>
            </w:r>
            <w:r>
              <w:rPr>
                <w:rFonts w:ascii="仿宋_GB2312" w:eastAsia="仿宋_GB2312" w:hAnsi="宋体"/>
                <w:sz w:val="24"/>
                <w:szCs w:val="28"/>
              </w:rPr>
              <w:t>/</w:t>
            </w:r>
          </w:p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短号）</w:t>
            </w:r>
          </w:p>
        </w:tc>
        <w:tc>
          <w:tcPr>
            <w:tcW w:w="1931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所在学院班级</w:t>
            </w:r>
          </w:p>
        </w:tc>
        <w:tc>
          <w:tcPr>
            <w:tcW w:w="3415" w:type="dxa"/>
            <w:gridSpan w:val="3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</w:tr>
      <w:tr w:rsidR="00082E43" w:rsidTr="008D2ECB">
        <w:trPr>
          <w:trHeight w:val="1174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参加支教的时间</w:t>
            </w:r>
          </w:p>
        </w:tc>
        <w:tc>
          <w:tcPr>
            <w:tcW w:w="1931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参加支架的项目</w:t>
            </w:r>
          </w:p>
        </w:tc>
        <w:tc>
          <w:tcPr>
            <w:tcW w:w="3415" w:type="dxa"/>
            <w:gridSpan w:val="3"/>
            <w:vAlign w:val="center"/>
          </w:tcPr>
          <w:p w:rsidR="00082E43" w:rsidRDefault="00082E43" w:rsidP="00881CAD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 w:rsidRPr="00881CAD">
              <w:rPr>
                <w:rFonts w:ascii="仿宋_GB2312" w:eastAsia="仿宋_GB2312" w:hAnsi="Wingdings 2" w:hint="eastAsia"/>
                <w:sz w:val="30"/>
                <w:szCs w:val="30"/>
              </w:rPr>
              <w:sym w:font="Wingdings 2" w:char="F02A"/>
            </w:r>
            <w:r>
              <w:rPr>
                <w:rFonts w:ascii="仿宋_GB2312" w:eastAsia="仿宋_GB2312" w:hAnsi="宋体" w:hint="eastAsia"/>
                <w:sz w:val="24"/>
                <w:szCs w:val="28"/>
              </w:rPr>
              <w:t>美术</w:t>
            </w:r>
            <w:r w:rsidRPr="00881CAD">
              <w:rPr>
                <w:rFonts w:ascii="仿宋_GB2312" w:eastAsia="仿宋_GB2312" w:hAnsi="Wingdings 2" w:hint="eastAsia"/>
                <w:sz w:val="30"/>
                <w:szCs w:val="30"/>
              </w:rPr>
              <w:sym w:font="Wingdings 2" w:char="F02A"/>
            </w:r>
            <w:r>
              <w:rPr>
                <w:rFonts w:ascii="仿宋_GB2312" w:eastAsia="仿宋_GB2312" w:hAnsi="宋体" w:hint="eastAsia"/>
                <w:sz w:val="24"/>
                <w:szCs w:val="28"/>
              </w:rPr>
              <w:t>科学</w:t>
            </w:r>
          </w:p>
        </w:tc>
      </w:tr>
      <w:tr w:rsidR="00082E43" w:rsidTr="008D2ECB">
        <w:trPr>
          <w:trHeight w:val="2704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个人简历</w:t>
            </w:r>
          </w:p>
        </w:tc>
        <w:tc>
          <w:tcPr>
            <w:tcW w:w="6726" w:type="dxa"/>
            <w:gridSpan w:val="5"/>
            <w:vAlign w:val="center"/>
          </w:tcPr>
          <w:p w:rsidR="00082E43" w:rsidRDefault="00082E43" w:rsidP="008D2ECB">
            <w:pPr>
              <w:rPr>
                <w:rFonts w:ascii="仿宋_GB2312" w:eastAsia="仿宋_GB2312" w:hAnsi="宋体"/>
                <w:sz w:val="24"/>
                <w:szCs w:val="28"/>
              </w:rPr>
            </w:pPr>
          </w:p>
        </w:tc>
      </w:tr>
      <w:tr w:rsidR="00082E43" w:rsidTr="008D2ECB">
        <w:trPr>
          <w:trHeight w:val="2755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参加支教的原因</w:t>
            </w:r>
          </w:p>
        </w:tc>
        <w:tc>
          <w:tcPr>
            <w:tcW w:w="6726" w:type="dxa"/>
            <w:gridSpan w:val="5"/>
            <w:vAlign w:val="center"/>
          </w:tcPr>
          <w:p w:rsidR="00082E43" w:rsidRDefault="00082E43" w:rsidP="008D2ECB">
            <w:pPr>
              <w:rPr>
                <w:rFonts w:ascii="仿宋_GB2312" w:eastAsia="仿宋_GB2312" w:hAnsi="宋体"/>
                <w:sz w:val="24"/>
                <w:szCs w:val="28"/>
              </w:rPr>
            </w:pPr>
          </w:p>
        </w:tc>
      </w:tr>
      <w:tr w:rsidR="00082E43" w:rsidTr="008D2ECB">
        <w:trPr>
          <w:trHeight w:val="1768"/>
        </w:trPr>
        <w:tc>
          <w:tcPr>
            <w:tcW w:w="1354" w:type="dxa"/>
            <w:vAlign w:val="center"/>
          </w:tcPr>
          <w:p w:rsidR="00082E43" w:rsidRDefault="00082E43" w:rsidP="008D2ECB">
            <w:pPr>
              <w:jc w:val="center"/>
              <w:rPr>
                <w:rFonts w:ascii="仿宋_GB2312" w:eastAsia="仿宋_GB2312" w:hAnsi="宋体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8"/>
              </w:rPr>
              <w:t>备</w:t>
            </w:r>
            <w:r>
              <w:rPr>
                <w:rFonts w:ascii="仿宋_GB2312" w:eastAsia="仿宋_GB2312" w:hAnsi="宋体"/>
                <w:sz w:val="24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8"/>
              </w:rPr>
              <w:t>注</w:t>
            </w:r>
          </w:p>
        </w:tc>
        <w:tc>
          <w:tcPr>
            <w:tcW w:w="6726" w:type="dxa"/>
            <w:gridSpan w:val="5"/>
          </w:tcPr>
          <w:p w:rsidR="00082E43" w:rsidRDefault="00082E43" w:rsidP="008D2ECB">
            <w:pPr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（可备注对义务支教的相关意见或疑问）</w:t>
            </w:r>
          </w:p>
        </w:tc>
      </w:tr>
    </w:tbl>
    <w:p w:rsidR="00082E43" w:rsidRDefault="00082E43" w:rsidP="009A4DBB">
      <w:pPr>
        <w:jc w:val="right"/>
      </w:pPr>
      <w:r>
        <w:rPr>
          <w:rFonts w:hint="eastAsia"/>
        </w:rPr>
        <w:t>也可百度浙师大科普协会网易博客下载报名表发到邮箱（</w:t>
      </w:r>
      <w:r>
        <w:t>3263866266@qq.com</w:t>
      </w:r>
      <w:r>
        <w:rPr>
          <w:rFonts w:hint="eastAsia"/>
        </w:rPr>
        <w:t>）报名</w:t>
      </w:r>
    </w:p>
    <w:p w:rsidR="00082E43" w:rsidRDefault="00082E43" w:rsidP="009A4DBB">
      <w:r>
        <w:rPr>
          <w:rFonts w:hint="eastAsia"/>
        </w:rPr>
        <w:t>如有疑问也可咨询梁同学</w:t>
      </w:r>
      <w:r>
        <w:t>:584158</w:t>
      </w:r>
    </w:p>
    <w:p w:rsidR="00082E43" w:rsidRPr="009A4DBB" w:rsidRDefault="00082E43"/>
    <w:sectPr w:rsidR="00082E43" w:rsidRPr="009A4DBB" w:rsidSect="00F51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E43" w:rsidRDefault="00082E43" w:rsidP="00937E64">
      <w:r>
        <w:separator/>
      </w:r>
    </w:p>
  </w:endnote>
  <w:endnote w:type="continuationSeparator" w:id="0">
    <w:p w:rsidR="00082E43" w:rsidRDefault="00082E43" w:rsidP="00937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E43" w:rsidRDefault="00082E43" w:rsidP="00937E64">
      <w:r>
        <w:separator/>
      </w:r>
    </w:p>
  </w:footnote>
  <w:footnote w:type="continuationSeparator" w:id="0">
    <w:p w:rsidR="00082E43" w:rsidRDefault="00082E43" w:rsidP="00937E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03C27"/>
    <w:multiLevelType w:val="hybridMultilevel"/>
    <w:tmpl w:val="3E9072C8"/>
    <w:lvl w:ilvl="0" w:tplc="DDF47B44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4558E2D"/>
    <w:multiLevelType w:val="singleLevel"/>
    <w:tmpl w:val="54558E2D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4558E7B"/>
    <w:multiLevelType w:val="singleLevel"/>
    <w:tmpl w:val="54558E7B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3">
    <w:nsid w:val="54559117"/>
    <w:multiLevelType w:val="singleLevel"/>
    <w:tmpl w:val="5455911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54559AD6"/>
    <w:multiLevelType w:val="singleLevel"/>
    <w:tmpl w:val="54559AD6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4DBB"/>
    <w:rsid w:val="0006460E"/>
    <w:rsid w:val="00082E43"/>
    <w:rsid w:val="001860AD"/>
    <w:rsid w:val="004727CD"/>
    <w:rsid w:val="00506E07"/>
    <w:rsid w:val="00532254"/>
    <w:rsid w:val="006C330A"/>
    <w:rsid w:val="0077463C"/>
    <w:rsid w:val="00881CAD"/>
    <w:rsid w:val="008836DB"/>
    <w:rsid w:val="008D2ECB"/>
    <w:rsid w:val="00937E64"/>
    <w:rsid w:val="009A4DBB"/>
    <w:rsid w:val="00BB633C"/>
    <w:rsid w:val="00CB5A61"/>
    <w:rsid w:val="00CD587A"/>
    <w:rsid w:val="00D547AB"/>
    <w:rsid w:val="00DC32C6"/>
    <w:rsid w:val="00F51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DBB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A4DB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9A4DBB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rsid w:val="00506E07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506E0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06E07"/>
    <w:rPr>
      <w:rFonts w:ascii="Times New Roman" w:eastAsia="宋体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E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06E0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06E0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6E07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37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37E64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37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37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29</Words>
  <Characters>167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“春暖花开鲍杨行”志愿者者支教活动</dc:title>
  <dc:subject/>
  <dc:creator>yutong</dc:creator>
  <cp:keywords/>
  <dc:description/>
  <cp:lastModifiedBy>mycomputer</cp:lastModifiedBy>
  <cp:revision>3</cp:revision>
  <dcterms:created xsi:type="dcterms:W3CDTF">2017-03-09T07:25:00Z</dcterms:created>
  <dcterms:modified xsi:type="dcterms:W3CDTF">2017-03-09T07:25:00Z</dcterms:modified>
</cp:coreProperties>
</file>