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32E46" w:rsidRPr="004D24E4" w:rsidRDefault="00132E46" w:rsidP="0037482E">
      <w:pPr>
        <w:pStyle w:val="Title"/>
        <w:jc w:val="both"/>
        <w:rPr>
          <w:b w:val="0"/>
          <w:sz w:val="24"/>
          <w:szCs w:val="24"/>
        </w:rPr>
      </w:pPr>
      <w:r w:rsidRPr="004D24E4">
        <w:rPr>
          <w:rFonts w:hint="eastAsia"/>
          <w:b w:val="0"/>
          <w:sz w:val="24"/>
          <w:szCs w:val="24"/>
        </w:rPr>
        <w:t>附件一：</w:t>
      </w:r>
    </w:p>
    <w:p w:rsidR="00132E46" w:rsidRPr="004D24E4" w:rsidRDefault="00132E46">
      <w:pPr>
        <w:pStyle w:val="Title"/>
        <w:ind w:firstLineChars="400" w:firstLine="1767"/>
        <w:jc w:val="both"/>
      </w:pPr>
      <w:r w:rsidRPr="004D24E4">
        <w:rPr>
          <w:rFonts w:hint="eastAsia"/>
          <w:sz w:val="44"/>
        </w:rPr>
        <w:t>第九届十佳讲解员大赛报名表</w:t>
      </w:r>
    </w:p>
    <w:tbl>
      <w:tblPr>
        <w:tblW w:w="9639" w:type="dxa"/>
        <w:tblInd w:w="-459" w:type="dxa"/>
        <w:tblLayout w:type="fixed"/>
        <w:tblLook w:val="00A0"/>
      </w:tblPr>
      <w:tblGrid>
        <w:gridCol w:w="1560"/>
        <w:gridCol w:w="1842"/>
        <w:gridCol w:w="1276"/>
        <w:gridCol w:w="1985"/>
        <w:gridCol w:w="1134"/>
        <w:gridCol w:w="1842"/>
      </w:tblGrid>
      <w:tr w:rsidR="00132E46" w:rsidRPr="004D24E4" w:rsidTr="0037482E">
        <w:trPr>
          <w:trHeight w:val="63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性别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学院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 xml:space="preserve">　</w:t>
            </w:r>
          </w:p>
        </w:tc>
      </w:tr>
      <w:tr w:rsidR="00132E46" w:rsidRPr="004D24E4" w:rsidTr="0037482E">
        <w:trPr>
          <w:trHeight w:val="634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专业班级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填报展区</w:t>
            </w:r>
          </w:p>
        </w:tc>
        <w:tc>
          <w:tcPr>
            <w:tcW w:w="496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</w:t>
            </w:r>
            <w:r w:rsidRPr="004D24E4">
              <w:rPr>
                <w:rFonts w:hint="eastAsia"/>
              </w:rPr>
              <w:t>物理化学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</w:t>
            </w:r>
            <w:r w:rsidRPr="004D24E4">
              <w:rPr>
                <w:rFonts w:hint="eastAsia"/>
              </w:rPr>
              <w:t>天文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</w:t>
            </w:r>
            <w:r w:rsidRPr="004D24E4">
              <w:rPr>
                <w:rFonts w:hint="eastAsia"/>
              </w:rPr>
              <w:t>地理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</w:t>
            </w:r>
            <w:r w:rsidRPr="004D24E4">
              <w:rPr>
                <w:rFonts w:hint="eastAsia"/>
              </w:rPr>
              <w:t>生物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</w:t>
            </w:r>
            <w:r w:rsidRPr="004D24E4">
              <w:rPr>
                <w:rFonts w:hint="eastAsia"/>
              </w:rPr>
              <w:t>信息心理</w:t>
            </w:r>
          </w:p>
        </w:tc>
      </w:tr>
      <w:tr w:rsidR="00132E46" w:rsidRPr="004D24E4" w:rsidTr="0037482E">
        <w:trPr>
          <w:trHeight w:val="634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手机号码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t>QQ</w:t>
            </w:r>
            <w:r w:rsidRPr="004D24E4">
              <w:rPr>
                <w:rFonts w:hint="eastAsia"/>
              </w:rPr>
              <w:t>邮箱</w:t>
            </w:r>
          </w:p>
        </w:tc>
        <w:tc>
          <w:tcPr>
            <w:tcW w:w="49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 xml:space="preserve">　</w:t>
            </w:r>
          </w:p>
        </w:tc>
      </w:tr>
      <w:tr w:rsidR="00132E46" w:rsidRPr="004D24E4" w:rsidTr="0037482E">
        <w:trPr>
          <w:trHeight w:val="6466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个人简历（有没有相关讲解经历等）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4D24E4" w:rsidRDefault="00132E46"/>
        </w:tc>
      </w:tr>
      <w:tr w:rsidR="00132E46" w:rsidRPr="004D24E4" w:rsidTr="00D07499">
        <w:trPr>
          <w:trHeight w:val="2411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E46" w:rsidRPr="004D24E4" w:rsidRDefault="00132E46">
            <w:r w:rsidRPr="004D24E4">
              <w:rPr>
                <w:rFonts w:hint="eastAsia"/>
              </w:rPr>
              <w:t>备注（对讲解员比赛的建议等）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32E46" w:rsidRPr="004D24E4" w:rsidRDefault="00132E46"/>
        </w:tc>
      </w:tr>
    </w:tbl>
    <w:p w:rsidR="00132E46" w:rsidRDefault="00132E46">
      <w:pPr>
        <w:ind w:firstLineChars="200" w:firstLine="420"/>
      </w:pPr>
    </w:p>
    <w:p w:rsidR="00132E46" w:rsidRPr="0037482E" w:rsidRDefault="00132E46" w:rsidP="0037482E">
      <w:pPr>
        <w:spacing w:line="360" w:lineRule="auto"/>
        <w:rPr>
          <w:sz w:val="24"/>
        </w:rPr>
      </w:pPr>
      <w:r w:rsidRPr="0037482E">
        <w:rPr>
          <w:rFonts w:hint="eastAsia"/>
          <w:sz w:val="24"/>
        </w:rPr>
        <w:t>请报名的同学认真填写此表，填好后交到报名地点或科技馆办公室。</w:t>
      </w:r>
    </w:p>
    <w:p w:rsidR="00132E46" w:rsidRPr="0037482E" w:rsidRDefault="00132E46" w:rsidP="0037482E">
      <w:pPr>
        <w:spacing w:line="360" w:lineRule="auto"/>
        <w:rPr>
          <w:rFonts w:ascii="宋体" w:cs="宋体"/>
          <w:color w:val="000000"/>
          <w:kern w:val="0"/>
          <w:sz w:val="24"/>
        </w:rPr>
      </w:pPr>
      <w:r w:rsidRPr="0037482E">
        <w:rPr>
          <w:rFonts w:hint="eastAsia"/>
          <w:sz w:val="24"/>
        </w:rPr>
        <w:t>联系人：梁远柔</w:t>
      </w:r>
      <w:r w:rsidRPr="0037482E">
        <w:rPr>
          <w:sz w:val="24"/>
        </w:rPr>
        <w:t xml:space="preserve">  584158</w:t>
      </w:r>
      <w:r w:rsidRPr="0037482E">
        <w:rPr>
          <w:rFonts w:hint="eastAsia"/>
          <w:sz w:val="24"/>
        </w:rPr>
        <w:t>郭媛媛</w:t>
      </w:r>
      <w:r w:rsidRPr="0037482E">
        <w:rPr>
          <w:sz w:val="24"/>
        </w:rPr>
        <w:t>583993</w:t>
      </w:r>
    </w:p>
    <w:p w:rsidR="00132E46" w:rsidRDefault="00132E46" w:rsidP="0037482E">
      <w:pPr>
        <w:rPr>
          <w:szCs w:val="21"/>
        </w:rPr>
      </w:pPr>
    </w:p>
    <w:sectPr w:rsidR="00132E46" w:rsidSect="00A30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E46" w:rsidRDefault="00132E46" w:rsidP="007A0C1B">
      <w:r>
        <w:separator/>
      </w:r>
    </w:p>
  </w:endnote>
  <w:endnote w:type="continuationSeparator" w:id="0">
    <w:p w:rsidR="00132E46" w:rsidRDefault="00132E46" w:rsidP="007A0C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E46" w:rsidRDefault="00132E46" w:rsidP="007A0C1B">
      <w:r>
        <w:separator/>
      </w:r>
    </w:p>
  </w:footnote>
  <w:footnote w:type="continuationSeparator" w:id="0">
    <w:p w:rsidR="00132E46" w:rsidRDefault="00132E46" w:rsidP="007A0C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B78BCC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09B26BB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6F58178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D86932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67BC086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54E7D9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71460D4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9D06FC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7BA4D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122391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D443B21"/>
    <w:rsid w:val="00011D21"/>
    <w:rsid w:val="0013198F"/>
    <w:rsid w:val="00132E46"/>
    <w:rsid w:val="00214712"/>
    <w:rsid w:val="00341FDB"/>
    <w:rsid w:val="0037482E"/>
    <w:rsid w:val="004B7345"/>
    <w:rsid w:val="004D24E4"/>
    <w:rsid w:val="00610859"/>
    <w:rsid w:val="007373FE"/>
    <w:rsid w:val="007816CB"/>
    <w:rsid w:val="007A0C1B"/>
    <w:rsid w:val="007C054F"/>
    <w:rsid w:val="00867838"/>
    <w:rsid w:val="0096619D"/>
    <w:rsid w:val="00A30B1D"/>
    <w:rsid w:val="00A66076"/>
    <w:rsid w:val="00B00089"/>
    <w:rsid w:val="00BC558F"/>
    <w:rsid w:val="00C11204"/>
    <w:rsid w:val="00C43658"/>
    <w:rsid w:val="00D07499"/>
    <w:rsid w:val="00EC228B"/>
    <w:rsid w:val="00FA0794"/>
    <w:rsid w:val="00FC3247"/>
    <w:rsid w:val="00FC52D9"/>
    <w:rsid w:val="6D443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30B1D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A30B1D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32BAE"/>
    <w:rPr>
      <w:rFonts w:asciiTheme="majorHAnsi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rsid w:val="00A30B1D"/>
    <w:rPr>
      <w:rFonts w:cs="Times New Roman"/>
      <w:color w:val="0000FF"/>
      <w:u w:val="single"/>
    </w:rPr>
  </w:style>
  <w:style w:type="paragraph" w:customStyle="1" w:styleId="1">
    <w:name w:val="列出段落1"/>
    <w:basedOn w:val="Normal"/>
    <w:uiPriority w:val="99"/>
    <w:rsid w:val="00A30B1D"/>
    <w:pPr>
      <w:ind w:firstLineChars="200" w:firstLine="420"/>
    </w:pPr>
    <w:rPr>
      <w:rFonts w:ascii="Times New Roman" w:hAnsi="Times New Roman"/>
    </w:rPr>
  </w:style>
  <w:style w:type="paragraph" w:styleId="Header">
    <w:name w:val="header"/>
    <w:basedOn w:val="Normal"/>
    <w:link w:val="HeaderChar"/>
    <w:uiPriority w:val="99"/>
    <w:rsid w:val="007A0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A0C1B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7A0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A0C1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26</Words>
  <Characters>151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关于举办浙江师范大学第九届科技馆十佳讲解员大赛的通知</dc:title>
  <dc:subject/>
  <dc:creator>z485</dc:creator>
  <cp:keywords/>
  <dc:description/>
  <cp:lastModifiedBy>mycomputer</cp:lastModifiedBy>
  <cp:revision>3</cp:revision>
  <dcterms:created xsi:type="dcterms:W3CDTF">2017-03-09T07:41:00Z</dcterms:created>
  <dcterms:modified xsi:type="dcterms:W3CDTF">2017-03-09T07:41:00Z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